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7E02C" w14:textId="334D5FAF" w:rsidR="0023086B" w:rsidRPr="009E4BC2" w:rsidRDefault="0023086B" w:rsidP="00592975">
      <w:pPr>
        <w:jc w:val="right"/>
        <w:rPr>
          <w:bCs/>
          <w:lang w:val="lt-LT" w:eastAsia="lt-LT"/>
        </w:rPr>
      </w:pPr>
      <w:bookmarkStart w:id="0" w:name="_GoBack"/>
      <w:bookmarkEnd w:id="0"/>
      <w:r w:rsidRPr="009E4BC2">
        <w:rPr>
          <w:bCs/>
          <w:lang w:val="lt-LT" w:eastAsia="lt-LT"/>
        </w:rPr>
        <w:t>Priedas</w:t>
      </w:r>
      <w:r w:rsidR="009E4BC2">
        <w:rPr>
          <w:bCs/>
          <w:lang w:val="lt-LT" w:eastAsia="lt-LT"/>
        </w:rPr>
        <w:t xml:space="preserve"> Nr. 1</w:t>
      </w:r>
    </w:p>
    <w:p w14:paraId="590FA829" w14:textId="77777777" w:rsidR="0023086B" w:rsidRPr="009E4BC2" w:rsidRDefault="0023086B" w:rsidP="00592975">
      <w:pPr>
        <w:ind w:firstLine="851"/>
        <w:jc w:val="center"/>
        <w:rPr>
          <w:rFonts w:eastAsia="Calibri"/>
          <w:color w:val="000000"/>
          <w:lang w:val="lt-LT"/>
        </w:rPr>
      </w:pPr>
      <w:r w:rsidRPr="009E4BC2">
        <w:rPr>
          <w:rFonts w:eastAsia="Calibri"/>
          <w:color w:val="000000"/>
          <w:lang w:val="lt-LT"/>
        </w:rPr>
        <w:t>_____________________________________________</w:t>
      </w:r>
    </w:p>
    <w:p w14:paraId="48B3253B" w14:textId="77777777" w:rsidR="0023086B" w:rsidRPr="009E4BC2" w:rsidRDefault="0023086B" w:rsidP="00592975">
      <w:pPr>
        <w:ind w:firstLine="851"/>
        <w:jc w:val="center"/>
        <w:rPr>
          <w:rFonts w:eastAsia="Calibri"/>
          <w:color w:val="000000"/>
          <w:sz w:val="16"/>
          <w:szCs w:val="16"/>
          <w:lang w:val="lt-LT"/>
        </w:rPr>
      </w:pPr>
      <w:r w:rsidRPr="009E4BC2">
        <w:rPr>
          <w:rFonts w:eastAsia="Calibri"/>
          <w:color w:val="000000"/>
          <w:sz w:val="16"/>
          <w:szCs w:val="16"/>
          <w:lang w:val="lt-LT"/>
        </w:rPr>
        <w:t>( darbuotojo vardas ir pavardė)</w:t>
      </w:r>
    </w:p>
    <w:p w14:paraId="1BA81756" w14:textId="77777777" w:rsidR="0023086B" w:rsidRPr="00813654" w:rsidRDefault="0023086B" w:rsidP="00592975">
      <w:pPr>
        <w:jc w:val="both"/>
        <w:rPr>
          <w:bCs/>
          <w:sz w:val="16"/>
          <w:szCs w:val="16"/>
          <w:lang w:val="lt-LT" w:eastAsia="lt-LT"/>
        </w:rPr>
      </w:pPr>
    </w:p>
    <w:p w14:paraId="1A93FBFC" w14:textId="3DFAFC73" w:rsidR="0023086B" w:rsidRDefault="0023086B" w:rsidP="00592975">
      <w:pPr>
        <w:ind w:firstLine="851"/>
        <w:jc w:val="center"/>
        <w:rPr>
          <w:lang w:val="lt-LT"/>
        </w:rPr>
      </w:pPr>
      <w:r w:rsidRPr="009E4BC2">
        <w:rPr>
          <w:lang w:val="lt-LT"/>
        </w:rPr>
        <w:t>________________________________________________________________________</w:t>
      </w:r>
    </w:p>
    <w:p w14:paraId="60B39F11" w14:textId="77777777" w:rsidR="00592975" w:rsidRPr="009E4BC2" w:rsidRDefault="00592975" w:rsidP="00592975">
      <w:pPr>
        <w:ind w:firstLine="851"/>
        <w:jc w:val="center"/>
        <w:rPr>
          <w:lang w:val="lt-LT"/>
        </w:rPr>
      </w:pPr>
    </w:p>
    <w:p w14:paraId="3A36BFCC" w14:textId="77777777" w:rsidR="0023086B" w:rsidRPr="009E4BC2" w:rsidRDefault="0023086B" w:rsidP="00592975">
      <w:pPr>
        <w:ind w:firstLine="851"/>
        <w:jc w:val="center"/>
        <w:rPr>
          <w:rFonts w:eastAsia="Calibri"/>
          <w:color w:val="000000"/>
          <w:sz w:val="16"/>
          <w:szCs w:val="16"/>
          <w:lang w:val="lt-LT"/>
        </w:rPr>
      </w:pPr>
      <w:r w:rsidRPr="009E4BC2">
        <w:rPr>
          <w:rFonts w:eastAsia="Calibri"/>
          <w:color w:val="000000"/>
          <w:sz w:val="16"/>
          <w:szCs w:val="16"/>
          <w:lang w:val="lt-LT"/>
        </w:rPr>
        <w:t>( pareigybės pavadinimas)</w:t>
      </w:r>
    </w:p>
    <w:p w14:paraId="4A653825" w14:textId="77777777" w:rsidR="00592975" w:rsidRPr="00592975" w:rsidRDefault="00592975" w:rsidP="00592975">
      <w:pPr>
        <w:rPr>
          <w:b/>
          <w:sz w:val="6"/>
          <w:szCs w:val="6"/>
          <w:lang w:val="lt-LT"/>
        </w:rPr>
      </w:pPr>
    </w:p>
    <w:p w14:paraId="359257C6" w14:textId="77777777" w:rsidR="00101B72" w:rsidRDefault="00101B72" w:rsidP="00592975">
      <w:pPr>
        <w:rPr>
          <w:b/>
          <w:lang w:val="lt-LT"/>
        </w:rPr>
      </w:pPr>
    </w:p>
    <w:p w14:paraId="33FA256B" w14:textId="2196E9C1" w:rsidR="00592975" w:rsidRDefault="00592975" w:rsidP="00592975">
      <w:pPr>
        <w:rPr>
          <w:b/>
          <w:lang w:val="lt-LT"/>
        </w:rPr>
      </w:pPr>
      <w:r>
        <w:rPr>
          <w:b/>
          <w:lang w:val="lt-LT"/>
        </w:rPr>
        <w:t>Vilniaus „Ateities“ mokyklos</w:t>
      </w:r>
    </w:p>
    <w:p w14:paraId="4A021D5D" w14:textId="318EEC1F" w:rsidR="00592975" w:rsidRPr="00592975" w:rsidRDefault="00101B72" w:rsidP="00592975">
      <w:pPr>
        <w:rPr>
          <w:b/>
          <w:lang w:val="lt-LT"/>
        </w:rPr>
      </w:pPr>
      <w:r>
        <w:rPr>
          <w:b/>
          <w:lang w:val="lt-LT"/>
        </w:rPr>
        <w:t>d</w:t>
      </w:r>
      <w:r w:rsidR="00592975">
        <w:rPr>
          <w:b/>
          <w:lang w:val="lt-LT"/>
        </w:rPr>
        <w:t xml:space="preserve">irektoriui </w:t>
      </w:r>
    </w:p>
    <w:p w14:paraId="6168D95D" w14:textId="4A3E056B" w:rsidR="0023086B" w:rsidRDefault="0023086B" w:rsidP="00592975">
      <w:pPr>
        <w:rPr>
          <w:rFonts w:eastAsia="Calibri"/>
          <w:color w:val="000000"/>
          <w:sz w:val="16"/>
          <w:szCs w:val="16"/>
          <w:lang w:val="lt-LT"/>
        </w:rPr>
      </w:pPr>
    </w:p>
    <w:p w14:paraId="4862C671" w14:textId="1B423D4A" w:rsidR="00101B72" w:rsidRDefault="00101B72" w:rsidP="00592975">
      <w:pPr>
        <w:rPr>
          <w:rFonts w:eastAsia="Calibri"/>
          <w:color w:val="000000"/>
          <w:sz w:val="16"/>
          <w:szCs w:val="16"/>
          <w:lang w:val="lt-LT"/>
        </w:rPr>
      </w:pPr>
    </w:p>
    <w:p w14:paraId="5735FE39" w14:textId="77777777" w:rsidR="00101B72" w:rsidRPr="00592975" w:rsidRDefault="00101B72" w:rsidP="00592975">
      <w:pPr>
        <w:rPr>
          <w:rFonts w:eastAsia="Calibri"/>
          <w:color w:val="000000"/>
          <w:sz w:val="16"/>
          <w:szCs w:val="16"/>
          <w:lang w:val="lt-LT"/>
        </w:rPr>
      </w:pPr>
    </w:p>
    <w:p w14:paraId="0E679FFA" w14:textId="77777777" w:rsidR="0023086B" w:rsidRPr="009E4BC2" w:rsidRDefault="0023086B" w:rsidP="00592975">
      <w:pPr>
        <w:ind w:firstLine="851"/>
        <w:jc w:val="center"/>
        <w:rPr>
          <w:rFonts w:eastAsia="Calibri"/>
          <w:b/>
          <w:color w:val="000000"/>
          <w:lang w:val="lt-LT"/>
        </w:rPr>
      </w:pPr>
      <w:r w:rsidRPr="009E4BC2">
        <w:rPr>
          <w:rFonts w:eastAsia="Calibri"/>
          <w:b/>
          <w:color w:val="000000"/>
          <w:lang w:val="lt-LT"/>
        </w:rPr>
        <w:t>PRAŠYMAS</w:t>
      </w:r>
    </w:p>
    <w:p w14:paraId="3870EF78" w14:textId="77777777" w:rsidR="0023086B" w:rsidRPr="009E4BC2" w:rsidRDefault="0023086B" w:rsidP="00592975">
      <w:pPr>
        <w:ind w:firstLine="851"/>
        <w:jc w:val="center"/>
        <w:rPr>
          <w:rFonts w:eastAsia="Calibri"/>
          <w:b/>
          <w:color w:val="000000"/>
          <w:lang w:val="lt-LT"/>
        </w:rPr>
      </w:pPr>
      <w:r w:rsidRPr="009E4BC2">
        <w:rPr>
          <w:rFonts w:eastAsia="Calibri"/>
          <w:b/>
          <w:color w:val="000000"/>
          <w:lang w:val="lt-LT"/>
        </w:rPr>
        <w:t>DĖL LEIDIMO DIRBTI NUOTOLINIU BŪDU</w:t>
      </w:r>
    </w:p>
    <w:p w14:paraId="5F9FAA87" w14:textId="77777777" w:rsidR="0023086B" w:rsidRPr="00592975" w:rsidRDefault="0023086B" w:rsidP="00592975">
      <w:pPr>
        <w:ind w:firstLine="851"/>
        <w:jc w:val="both"/>
        <w:rPr>
          <w:rFonts w:eastAsia="Calibri"/>
          <w:b/>
          <w:color w:val="000000"/>
          <w:sz w:val="6"/>
          <w:szCs w:val="6"/>
          <w:lang w:val="lt-LT"/>
        </w:rPr>
      </w:pPr>
    </w:p>
    <w:p w14:paraId="0B5DF861" w14:textId="77777777" w:rsidR="0023086B" w:rsidRPr="009E4BC2" w:rsidRDefault="0023086B" w:rsidP="00592975">
      <w:pPr>
        <w:ind w:firstLine="851"/>
        <w:jc w:val="center"/>
        <w:rPr>
          <w:rFonts w:eastAsia="Calibri"/>
          <w:color w:val="000000"/>
          <w:sz w:val="20"/>
          <w:szCs w:val="20"/>
          <w:lang w:val="lt-LT"/>
        </w:rPr>
      </w:pPr>
      <w:r w:rsidRPr="009E4BC2">
        <w:rPr>
          <w:rFonts w:eastAsia="Calibri"/>
          <w:color w:val="000000"/>
          <w:sz w:val="20"/>
          <w:szCs w:val="20"/>
          <w:lang w:val="lt-LT"/>
        </w:rPr>
        <w:t>_____________________</w:t>
      </w:r>
    </w:p>
    <w:p w14:paraId="2F0E53F7" w14:textId="77777777" w:rsidR="0023086B" w:rsidRPr="009E4BC2" w:rsidRDefault="0023086B" w:rsidP="00592975">
      <w:pPr>
        <w:ind w:firstLine="851"/>
        <w:jc w:val="center"/>
        <w:rPr>
          <w:rFonts w:eastAsia="Calibri"/>
          <w:color w:val="000000"/>
          <w:sz w:val="16"/>
          <w:szCs w:val="16"/>
          <w:lang w:val="lt-LT"/>
        </w:rPr>
      </w:pPr>
      <w:r w:rsidRPr="009E4BC2">
        <w:rPr>
          <w:rFonts w:eastAsia="Calibri"/>
          <w:color w:val="000000"/>
          <w:sz w:val="16"/>
          <w:szCs w:val="16"/>
          <w:lang w:val="lt-LT"/>
        </w:rPr>
        <w:t>(Data)</w:t>
      </w:r>
    </w:p>
    <w:p w14:paraId="53B80372" w14:textId="5AAF1E9B" w:rsidR="0023086B" w:rsidRPr="009E4BC2" w:rsidRDefault="009E4BC2" w:rsidP="00592975">
      <w:pPr>
        <w:ind w:firstLine="851"/>
        <w:jc w:val="center"/>
        <w:rPr>
          <w:rFonts w:eastAsia="Calibri"/>
          <w:color w:val="000000"/>
          <w:lang w:val="lt-LT"/>
        </w:rPr>
      </w:pPr>
      <w:r>
        <w:rPr>
          <w:rFonts w:eastAsia="Calibri"/>
          <w:color w:val="000000"/>
          <w:lang w:val="lt-LT"/>
        </w:rPr>
        <w:t>Vilnius</w:t>
      </w:r>
    </w:p>
    <w:p w14:paraId="556908A6" w14:textId="3C0940D9" w:rsidR="0023086B" w:rsidRDefault="0023086B" w:rsidP="00592975">
      <w:pPr>
        <w:rPr>
          <w:sz w:val="16"/>
          <w:szCs w:val="16"/>
          <w:lang w:val="lt-LT"/>
        </w:rPr>
      </w:pPr>
    </w:p>
    <w:p w14:paraId="4A099288" w14:textId="77777777" w:rsidR="00101B72" w:rsidRDefault="00101B72" w:rsidP="00592975">
      <w:pPr>
        <w:rPr>
          <w:sz w:val="16"/>
          <w:szCs w:val="16"/>
          <w:lang w:val="lt-LT"/>
        </w:rPr>
      </w:pPr>
    </w:p>
    <w:p w14:paraId="5D8E6D70" w14:textId="77777777" w:rsidR="00101B72" w:rsidRPr="00813654" w:rsidRDefault="00101B72" w:rsidP="00592975">
      <w:pPr>
        <w:rPr>
          <w:sz w:val="16"/>
          <w:szCs w:val="16"/>
          <w:lang w:val="lt-LT"/>
        </w:rPr>
      </w:pPr>
    </w:p>
    <w:p w14:paraId="2734AF69" w14:textId="6756A391" w:rsidR="0023086B" w:rsidRDefault="0023086B" w:rsidP="00592975">
      <w:pPr>
        <w:ind w:firstLine="851"/>
        <w:rPr>
          <w:b/>
          <w:bCs/>
          <w:lang w:val="lt-LT"/>
        </w:rPr>
      </w:pPr>
      <w:r w:rsidRPr="009E4BC2">
        <w:rPr>
          <w:bCs/>
          <w:lang w:val="lt-LT"/>
        </w:rPr>
        <w:t>Prašau leisti dalį mano atliekamų funkcijų atlikti n</w:t>
      </w:r>
      <w:r w:rsidR="00592975">
        <w:rPr>
          <w:bCs/>
          <w:lang w:val="lt-LT"/>
        </w:rPr>
        <w:t>uotoliniu būdu šiuo laikotarpiu:</w:t>
      </w:r>
    </w:p>
    <w:p w14:paraId="71365B1B" w14:textId="77777777" w:rsidR="00592975" w:rsidRPr="00592975" w:rsidRDefault="00592975" w:rsidP="00592975">
      <w:pPr>
        <w:ind w:firstLine="851"/>
        <w:rPr>
          <w:bCs/>
          <w:sz w:val="16"/>
          <w:szCs w:val="16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6042"/>
      </w:tblGrid>
      <w:tr w:rsidR="00592975" w:rsidRPr="00592975" w14:paraId="1139884B" w14:textId="77777777" w:rsidTr="003D67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15F1A" w14:textId="77777777" w:rsidR="00592975" w:rsidRPr="00592975" w:rsidRDefault="00592975" w:rsidP="00592975">
            <w:pPr>
              <w:jc w:val="center"/>
              <w:rPr>
                <w:b/>
                <w:lang w:val="lt-LT"/>
              </w:rPr>
            </w:pPr>
            <w:r w:rsidRPr="00592975">
              <w:rPr>
                <w:b/>
                <w:lang w:val="lt-LT"/>
              </w:rPr>
              <w:t>Savaitės dienos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28BC" w14:textId="77777777" w:rsidR="00592975" w:rsidRPr="00592975" w:rsidRDefault="00592975" w:rsidP="00592975">
            <w:pPr>
              <w:jc w:val="center"/>
              <w:rPr>
                <w:b/>
                <w:lang w:val="lt-LT"/>
              </w:rPr>
            </w:pPr>
            <w:r w:rsidRPr="00592975">
              <w:rPr>
                <w:b/>
                <w:lang w:val="lt-LT"/>
              </w:rPr>
              <w:t>Darbo laikas valandomis</w:t>
            </w:r>
          </w:p>
        </w:tc>
      </w:tr>
      <w:tr w:rsidR="00592975" w:rsidRPr="00592975" w14:paraId="6CF0EA77" w14:textId="77777777" w:rsidTr="003D67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E7079" w14:textId="77777777" w:rsidR="00592975" w:rsidRPr="00592975" w:rsidRDefault="00592975" w:rsidP="00592975">
            <w:pPr>
              <w:rPr>
                <w:b/>
                <w:lang w:val="lt-LT"/>
              </w:rPr>
            </w:pPr>
            <w:r w:rsidRPr="00592975">
              <w:rPr>
                <w:b/>
                <w:lang w:val="lt-LT"/>
              </w:rPr>
              <w:t>Pirmadienis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B9E1" w14:textId="77777777" w:rsidR="00592975" w:rsidRPr="00592975" w:rsidRDefault="00592975" w:rsidP="00592975">
            <w:pPr>
              <w:jc w:val="center"/>
              <w:rPr>
                <w:lang w:val="lt-LT"/>
              </w:rPr>
            </w:pPr>
          </w:p>
        </w:tc>
      </w:tr>
      <w:tr w:rsidR="00592975" w:rsidRPr="00592975" w14:paraId="365A8158" w14:textId="77777777" w:rsidTr="003D67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CFA3" w14:textId="77777777" w:rsidR="00592975" w:rsidRPr="00592975" w:rsidRDefault="00592975" w:rsidP="00592975">
            <w:pPr>
              <w:rPr>
                <w:b/>
                <w:lang w:val="lt-LT"/>
              </w:rPr>
            </w:pPr>
            <w:r w:rsidRPr="00592975">
              <w:rPr>
                <w:b/>
                <w:lang w:val="lt-LT"/>
              </w:rPr>
              <w:t>Antradienis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9C86" w14:textId="77777777" w:rsidR="00592975" w:rsidRPr="00592975" w:rsidRDefault="00592975" w:rsidP="00592975">
            <w:pPr>
              <w:jc w:val="center"/>
              <w:rPr>
                <w:lang w:val="lt-LT"/>
              </w:rPr>
            </w:pPr>
          </w:p>
        </w:tc>
      </w:tr>
      <w:tr w:rsidR="00592975" w:rsidRPr="00592975" w14:paraId="721FE411" w14:textId="77777777" w:rsidTr="003D67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DD71" w14:textId="77777777" w:rsidR="00592975" w:rsidRPr="00592975" w:rsidRDefault="00592975" w:rsidP="00592975">
            <w:pPr>
              <w:rPr>
                <w:b/>
                <w:lang w:val="lt-LT"/>
              </w:rPr>
            </w:pPr>
            <w:r w:rsidRPr="00592975">
              <w:rPr>
                <w:b/>
                <w:lang w:val="lt-LT"/>
              </w:rPr>
              <w:t>Trečiadienis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150A" w14:textId="77777777" w:rsidR="00592975" w:rsidRPr="00592975" w:rsidRDefault="00592975" w:rsidP="00592975">
            <w:pPr>
              <w:jc w:val="center"/>
              <w:rPr>
                <w:lang w:val="lt-LT"/>
              </w:rPr>
            </w:pPr>
          </w:p>
        </w:tc>
      </w:tr>
      <w:tr w:rsidR="00592975" w:rsidRPr="00592975" w14:paraId="5017DB35" w14:textId="77777777" w:rsidTr="003D67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4C4C" w14:textId="77777777" w:rsidR="00592975" w:rsidRPr="00592975" w:rsidRDefault="00592975" w:rsidP="00592975">
            <w:pPr>
              <w:rPr>
                <w:b/>
                <w:lang w:val="lt-LT"/>
              </w:rPr>
            </w:pPr>
            <w:r w:rsidRPr="00592975">
              <w:rPr>
                <w:b/>
                <w:lang w:val="lt-LT"/>
              </w:rPr>
              <w:t>Ketvirtadienis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DDA4" w14:textId="77777777" w:rsidR="00592975" w:rsidRPr="00592975" w:rsidRDefault="00592975" w:rsidP="00592975">
            <w:pPr>
              <w:jc w:val="center"/>
              <w:rPr>
                <w:lang w:val="lt-LT"/>
              </w:rPr>
            </w:pPr>
          </w:p>
        </w:tc>
      </w:tr>
      <w:tr w:rsidR="00592975" w:rsidRPr="00592975" w14:paraId="7B430B07" w14:textId="77777777" w:rsidTr="003D67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5932" w14:textId="77777777" w:rsidR="00592975" w:rsidRPr="00592975" w:rsidRDefault="00592975" w:rsidP="00592975">
            <w:pPr>
              <w:rPr>
                <w:b/>
                <w:lang w:val="lt-LT"/>
              </w:rPr>
            </w:pPr>
            <w:r w:rsidRPr="00592975">
              <w:rPr>
                <w:b/>
                <w:lang w:val="lt-LT"/>
              </w:rPr>
              <w:t>Penktadienis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9DF1" w14:textId="77777777" w:rsidR="00592975" w:rsidRPr="00592975" w:rsidRDefault="00592975" w:rsidP="00592975">
            <w:pPr>
              <w:rPr>
                <w:lang w:val="lt-LT"/>
              </w:rPr>
            </w:pPr>
          </w:p>
        </w:tc>
      </w:tr>
    </w:tbl>
    <w:p w14:paraId="3621189E" w14:textId="6C47531B" w:rsidR="0023086B" w:rsidRDefault="0023086B" w:rsidP="00592975">
      <w:pPr>
        <w:ind w:left="540" w:hanging="540"/>
        <w:jc w:val="both"/>
        <w:rPr>
          <w:bCs/>
          <w:sz w:val="16"/>
          <w:szCs w:val="16"/>
          <w:lang w:val="lt-LT"/>
        </w:rPr>
      </w:pPr>
    </w:p>
    <w:p w14:paraId="074C1BA3" w14:textId="0DCCF431" w:rsidR="00101B72" w:rsidRDefault="00101B72" w:rsidP="00592975">
      <w:pPr>
        <w:ind w:left="540" w:hanging="540"/>
        <w:jc w:val="both"/>
        <w:rPr>
          <w:bCs/>
          <w:sz w:val="16"/>
          <w:szCs w:val="16"/>
          <w:lang w:val="lt-LT"/>
        </w:rPr>
      </w:pPr>
    </w:p>
    <w:p w14:paraId="0AC0A337" w14:textId="77777777" w:rsidR="00101B72" w:rsidRPr="00592975" w:rsidRDefault="00101B72" w:rsidP="00592975">
      <w:pPr>
        <w:ind w:left="540" w:hanging="540"/>
        <w:jc w:val="both"/>
        <w:rPr>
          <w:bCs/>
          <w:sz w:val="16"/>
          <w:szCs w:val="16"/>
          <w:lang w:val="lt-LT"/>
        </w:rPr>
      </w:pPr>
    </w:p>
    <w:p w14:paraId="2EBA2A09" w14:textId="77777777" w:rsidR="0023086B" w:rsidRPr="009E4BC2" w:rsidRDefault="0023086B" w:rsidP="00592975">
      <w:pPr>
        <w:ind w:left="540" w:hanging="540"/>
        <w:jc w:val="both"/>
        <w:rPr>
          <w:b/>
          <w:bCs/>
          <w:lang w:val="lt-LT"/>
        </w:rPr>
      </w:pPr>
      <w:r w:rsidRPr="009E4BC2">
        <w:rPr>
          <w:bCs/>
          <w:lang w:val="lt-LT"/>
        </w:rPr>
        <w:t xml:space="preserve">Nuotolinio darbo vieta </w:t>
      </w:r>
      <w:r w:rsidRPr="009E4BC2">
        <w:rPr>
          <w:b/>
          <w:bCs/>
          <w:lang w:val="lt-LT"/>
        </w:rPr>
        <w:t>_____________________________________________________________</w:t>
      </w:r>
    </w:p>
    <w:p w14:paraId="36EB5D6F" w14:textId="77777777" w:rsidR="0023086B" w:rsidRPr="009E4BC2" w:rsidRDefault="0023086B" w:rsidP="00592975">
      <w:pPr>
        <w:ind w:firstLine="851"/>
        <w:jc w:val="center"/>
        <w:rPr>
          <w:sz w:val="16"/>
          <w:szCs w:val="16"/>
          <w:lang w:val="lt-LT"/>
        </w:rPr>
      </w:pPr>
      <w:r w:rsidRPr="009E4BC2">
        <w:rPr>
          <w:b/>
          <w:lang w:val="lt-LT"/>
        </w:rPr>
        <w:t xml:space="preserve">             </w:t>
      </w:r>
      <w:r w:rsidRPr="009E4BC2">
        <w:rPr>
          <w:sz w:val="16"/>
          <w:szCs w:val="16"/>
          <w:lang w:val="lt-LT"/>
        </w:rPr>
        <w:t>(nurodomas nuotolinės darbo vietos adresas)</w:t>
      </w:r>
    </w:p>
    <w:p w14:paraId="7E6C2DB5" w14:textId="77777777" w:rsidR="0023086B" w:rsidRPr="009E4BC2" w:rsidRDefault="0023086B" w:rsidP="00592975">
      <w:pPr>
        <w:jc w:val="both"/>
        <w:rPr>
          <w:lang w:val="lt-LT"/>
        </w:rPr>
      </w:pPr>
      <w:r w:rsidRPr="009E4BC2">
        <w:rPr>
          <w:lang w:val="lt-LT"/>
        </w:rPr>
        <w:t>________________________________________________________________________________</w:t>
      </w:r>
    </w:p>
    <w:p w14:paraId="17227669" w14:textId="77777777" w:rsidR="0023086B" w:rsidRPr="009E4BC2" w:rsidRDefault="0023086B" w:rsidP="00592975">
      <w:pPr>
        <w:jc w:val="both"/>
        <w:rPr>
          <w:lang w:val="lt-LT"/>
        </w:rPr>
      </w:pPr>
      <w:r w:rsidRPr="009E4BC2">
        <w:rPr>
          <w:lang w:val="lt-LT"/>
        </w:rPr>
        <w:t>Telefono numeris ir elektroninio pašto adresas</w:t>
      </w:r>
    </w:p>
    <w:p w14:paraId="20256526" w14:textId="77777777" w:rsidR="0023086B" w:rsidRPr="009E4BC2" w:rsidRDefault="0023086B" w:rsidP="00592975">
      <w:pPr>
        <w:jc w:val="both"/>
        <w:rPr>
          <w:lang w:val="lt-LT"/>
        </w:rPr>
      </w:pPr>
      <w:r w:rsidRPr="009E4BC2">
        <w:rPr>
          <w:lang w:val="lt-LT"/>
        </w:rPr>
        <w:t>________________________________________________________________________________</w:t>
      </w:r>
    </w:p>
    <w:p w14:paraId="55A635D3" w14:textId="77777777" w:rsidR="0023086B" w:rsidRPr="009E4BC2" w:rsidRDefault="0023086B" w:rsidP="00592975">
      <w:pPr>
        <w:tabs>
          <w:tab w:val="left" w:pos="567"/>
        </w:tabs>
        <w:ind w:firstLine="851"/>
        <w:jc w:val="center"/>
        <w:rPr>
          <w:bCs/>
          <w:sz w:val="16"/>
          <w:szCs w:val="16"/>
          <w:lang w:val="lt-LT"/>
        </w:rPr>
      </w:pPr>
      <w:r w:rsidRPr="009E4BC2">
        <w:rPr>
          <w:bCs/>
          <w:sz w:val="16"/>
          <w:szCs w:val="16"/>
          <w:lang w:val="lt-LT"/>
        </w:rPr>
        <w:t xml:space="preserve">                     (mobiliojo ryšio telefono numeris, į kurį būtų peradresuojami tarnybiniai  skambučiai ir el. pašto adresas, kuriuo būtų  siunčiama būtina informacija)</w:t>
      </w:r>
    </w:p>
    <w:p w14:paraId="646BC361" w14:textId="77777777" w:rsidR="0023086B" w:rsidRPr="00813654" w:rsidRDefault="0023086B" w:rsidP="00592975">
      <w:pPr>
        <w:ind w:left="540" w:hanging="540"/>
        <w:jc w:val="both"/>
        <w:rPr>
          <w:sz w:val="6"/>
          <w:szCs w:val="6"/>
          <w:lang w:val="lt-LT"/>
        </w:rPr>
      </w:pPr>
    </w:p>
    <w:p w14:paraId="645FDA7B" w14:textId="66E4457B" w:rsidR="0023086B" w:rsidRDefault="0023086B" w:rsidP="00592975">
      <w:pPr>
        <w:tabs>
          <w:tab w:val="left" w:pos="567"/>
        </w:tabs>
        <w:jc w:val="center"/>
        <w:rPr>
          <w:bCs/>
          <w:sz w:val="16"/>
          <w:szCs w:val="16"/>
          <w:lang w:val="lt-LT"/>
        </w:rPr>
      </w:pPr>
    </w:p>
    <w:p w14:paraId="5E4A6EBA" w14:textId="77777777" w:rsidR="00951EF9" w:rsidRPr="009E4BC2" w:rsidRDefault="00951EF9" w:rsidP="00592975">
      <w:pPr>
        <w:tabs>
          <w:tab w:val="left" w:pos="567"/>
        </w:tabs>
        <w:jc w:val="center"/>
        <w:rPr>
          <w:bCs/>
          <w:sz w:val="16"/>
          <w:szCs w:val="16"/>
          <w:lang w:val="lt-LT"/>
        </w:rPr>
      </w:pPr>
    </w:p>
    <w:p w14:paraId="4C4D8A2F" w14:textId="77777777" w:rsidR="0023086B" w:rsidRPr="009E4BC2" w:rsidRDefault="0023086B" w:rsidP="00592975">
      <w:pPr>
        <w:tabs>
          <w:tab w:val="left" w:pos="567"/>
        </w:tabs>
        <w:ind w:firstLine="851"/>
        <w:rPr>
          <w:b/>
          <w:bCs/>
          <w:lang w:val="lt-LT"/>
        </w:rPr>
      </w:pPr>
      <w:r w:rsidRPr="009E4BC2">
        <w:rPr>
          <w:b/>
          <w:bCs/>
          <w:lang w:val="lt-LT"/>
        </w:rPr>
        <w:t>Patvirtinu, kad:</w:t>
      </w:r>
    </w:p>
    <w:p w14:paraId="55BAFD52" w14:textId="77777777" w:rsidR="0023086B" w:rsidRPr="009E4BC2" w:rsidRDefault="0023086B" w:rsidP="00592975">
      <w:pPr>
        <w:ind w:firstLine="851"/>
        <w:jc w:val="both"/>
        <w:rPr>
          <w:bCs/>
          <w:lang w:val="lt-LT"/>
        </w:rPr>
      </w:pPr>
      <w:r w:rsidRPr="009E4BC2">
        <w:rPr>
          <w:bCs/>
          <w:lang w:val="lt-LT"/>
        </w:rPr>
        <w:t>1. Moku saugiai dirbti, žinau darbuotojų saugos ir sveikatos, civilinės saugos, gaisrinės saugos, higienos ir aplinkosaugos instrukcijų ir kitų norminių teisės aktų reikalavimus.</w:t>
      </w:r>
    </w:p>
    <w:p w14:paraId="0195213D" w14:textId="77777777" w:rsidR="0023086B" w:rsidRPr="009E4BC2" w:rsidRDefault="0023086B" w:rsidP="00592975">
      <w:pPr>
        <w:ind w:firstLine="851"/>
        <w:jc w:val="both"/>
        <w:rPr>
          <w:lang w:val="lt-LT"/>
        </w:rPr>
      </w:pPr>
      <w:r w:rsidRPr="009E4BC2">
        <w:rPr>
          <w:lang w:val="lt-LT"/>
        </w:rPr>
        <w:t xml:space="preserve">2. Laikysiuosi darbo priemonių, su kuriomis dirbsiu, eksploatavimo taisyklių. </w:t>
      </w:r>
    </w:p>
    <w:p w14:paraId="5128CA98" w14:textId="77777777" w:rsidR="0023086B" w:rsidRPr="009E4BC2" w:rsidRDefault="0023086B" w:rsidP="00592975">
      <w:pPr>
        <w:ind w:firstLine="851"/>
        <w:jc w:val="both"/>
        <w:rPr>
          <w:lang w:val="lt-LT"/>
        </w:rPr>
      </w:pPr>
      <w:r w:rsidRPr="009E4BC2">
        <w:rPr>
          <w:lang w:val="lt-LT"/>
        </w:rPr>
        <w:t>3. Nedirbsiu su techniškai netvarkingomis darbo priemonėmis.</w:t>
      </w:r>
    </w:p>
    <w:p w14:paraId="24F11438" w14:textId="77777777" w:rsidR="0023086B" w:rsidRPr="009E4BC2" w:rsidRDefault="0023086B" w:rsidP="00592975">
      <w:pPr>
        <w:ind w:firstLine="851"/>
        <w:jc w:val="both"/>
        <w:rPr>
          <w:lang w:val="lt-LT"/>
        </w:rPr>
      </w:pPr>
      <w:r w:rsidRPr="009E4BC2">
        <w:rPr>
          <w:lang w:val="lt-LT"/>
        </w:rPr>
        <w:t>4. Darbo priemones ir įrenginius naudosiu pagal paskirtį.</w:t>
      </w:r>
    </w:p>
    <w:p w14:paraId="4FA175F8" w14:textId="77777777" w:rsidR="0023086B" w:rsidRPr="009E4BC2" w:rsidRDefault="0023086B" w:rsidP="00592975">
      <w:pPr>
        <w:ind w:firstLine="851"/>
        <w:jc w:val="both"/>
        <w:rPr>
          <w:lang w:val="lt-LT"/>
        </w:rPr>
      </w:pPr>
      <w:r w:rsidRPr="009E4BC2">
        <w:rPr>
          <w:lang w:val="lt-LT"/>
        </w:rPr>
        <w:t>5. Užtikrinsiu savo darbo vietoje saugos priemonių, įrankių, prietaisų, gaisro gesinimo priemonių ir darbo saugos dokumentacijos komplektaciją ir išsaugojimą.</w:t>
      </w:r>
    </w:p>
    <w:p w14:paraId="00378BD5" w14:textId="7863BB15" w:rsidR="0023086B" w:rsidRPr="009E4BC2" w:rsidRDefault="00813147" w:rsidP="00592975">
      <w:pPr>
        <w:ind w:firstLine="851"/>
        <w:jc w:val="both"/>
        <w:rPr>
          <w:lang w:val="lt-LT"/>
        </w:rPr>
      </w:pPr>
      <w:r>
        <w:rPr>
          <w:lang w:val="lt-LT"/>
        </w:rPr>
        <w:t xml:space="preserve">6. Darbo metu būsiu blaivus </w:t>
      </w:r>
      <w:r w:rsidR="0023086B" w:rsidRPr="009E4BC2">
        <w:rPr>
          <w:lang w:val="lt-LT"/>
        </w:rPr>
        <w:t>ir neapsvaigęs nuo alkoholinių gėrimų, narkotinių, toksinių bei kitų medžiagų, kurios veikia žmogaus psichiką.</w:t>
      </w:r>
    </w:p>
    <w:p w14:paraId="792F6D77" w14:textId="0851245C" w:rsidR="0023086B" w:rsidRDefault="0023086B" w:rsidP="00592975">
      <w:pPr>
        <w:ind w:firstLine="851"/>
        <w:jc w:val="both"/>
        <w:rPr>
          <w:shd w:val="clear" w:color="auto" w:fill="FFFFFF"/>
          <w:lang w:val="lt-LT"/>
        </w:rPr>
      </w:pPr>
      <w:r w:rsidRPr="009E4BC2">
        <w:rPr>
          <w:b/>
          <w:shd w:val="clear" w:color="auto" w:fill="FFFFFF"/>
          <w:lang w:val="lt-LT"/>
        </w:rPr>
        <w:t>Pasižadu, kad</w:t>
      </w:r>
      <w:r w:rsidRPr="009E4BC2">
        <w:rPr>
          <w:shd w:val="clear" w:color="auto" w:fill="FFFFFF"/>
          <w:lang w:val="lt-LT"/>
        </w:rPr>
        <w:t xml:space="preserve"> dirbdamas</w:t>
      </w:r>
      <w:r w:rsidR="00813147">
        <w:rPr>
          <w:shd w:val="clear" w:color="auto" w:fill="FFFFFF"/>
          <w:lang w:val="lt-LT"/>
        </w:rPr>
        <w:t xml:space="preserve"> nuotoliniu būdu</w:t>
      </w:r>
      <w:r w:rsidRPr="009E4BC2">
        <w:rPr>
          <w:shd w:val="clear" w:color="auto" w:fill="FFFFFF"/>
          <w:lang w:val="lt-LT"/>
        </w:rPr>
        <w:t xml:space="preserve"> rūpinsiuosi savo paties ir kitų asmenų, kurie galėtų nukentėti dėl netinkamo mano elgesio ar klaidų, sauga ir sveikata, taip pat tinkamu įrangos ir darbo priemonių naudojimu. </w:t>
      </w:r>
    </w:p>
    <w:p w14:paraId="2BECA069" w14:textId="2FD29E75" w:rsidR="00813147" w:rsidRDefault="00813147" w:rsidP="00592975">
      <w:pPr>
        <w:ind w:firstLine="851"/>
        <w:jc w:val="both"/>
        <w:rPr>
          <w:shd w:val="clear" w:color="auto" w:fill="FFFFFF"/>
          <w:lang w:val="lt-LT"/>
        </w:rPr>
      </w:pPr>
    </w:p>
    <w:p w14:paraId="3E15BED4" w14:textId="77777777" w:rsidR="00813147" w:rsidRPr="009E4BC2" w:rsidRDefault="00813147" w:rsidP="00592975">
      <w:pPr>
        <w:ind w:firstLine="851"/>
        <w:jc w:val="both"/>
        <w:rPr>
          <w:shd w:val="clear" w:color="auto" w:fill="FFFFFF"/>
          <w:lang w:val="lt-LT"/>
        </w:rPr>
      </w:pPr>
    </w:p>
    <w:p w14:paraId="07AC4A6E" w14:textId="77777777" w:rsidR="0023086B" w:rsidRPr="009E4BC2" w:rsidRDefault="0023086B" w:rsidP="00592975">
      <w:pPr>
        <w:ind w:firstLine="851"/>
        <w:jc w:val="right"/>
        <w:rPr>
          <w:lang w:val="lt-LT"/>
        </w:rPr>
      </w:pPr>
      <w:r w:rsidRPr="009E4BC2">
        <w:rPr>
          <w:lang w:val="lt-LT"/>
        </w:rPr>
        <w:t>________________________________________________</w:t>
      </w:r>
    </w:p>
    <w:p w14:paraId="77B022D1" w14:textId="77777777" w:rsidR="0023086B" w:rsidRPr="009E4BC2" w:rsidRDefault="0023086B" w:rsidP="00592975">
      <w:pPr>
        <w:ind w:firstLine="851"/>
        <w:jc w:val="center"/>
        <w:rPr>
          <w:sz w:val="16"/>
          <w:szCs w:val="16"/>
          <w:lang w:val="lt-LT"/>
        </w:rPr>
      </w:pPr>
      <w:r w:rsidRPr="009E4BC2">
        <w:rPr>
          <w:sz w:val="16"/>
          <w:szCs w:val="16"/>
          <w:lang w:val="lt-LT"/>
        </w:rPr>
        <w:t xml:space="preserve">                                                                         ( darbuotojo vardas ir pavardė, parašas)</w:t>
      </w:r>
    </w:p>
    <w:sectPr w:rsidR="0023086B" w:rsidRPr="009E4BC2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08AD4" w14:textId="77777777" w:rsidR="00ED3302" w:rsidRDefault="00ED3302">
      <w:r>
        <w:separator/>
      </w:r>
    </w:p>
  </w:endnote>
  <w:endnote w:type="continuationSeparator" w:id="0">
    <w:p w14:paraId="48794656" w14:textId="77777777" w:rsidR="00ED3302" w:rsidRDefault="00ED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019AD" w14:textId="77777777" w:rsidR="00ED3302" w:rsidRDefault="00ED3302">
      <w:r>
        <w:separator/>
      </w:r>
    </w:p>
  </w:footnote>
  <w:footnote w:type="continuationSeparator" w:id="0">
    <w:p w14:paraId="25E26660" w14:textId="77777777" w:rsidR="00ED3302" w:rsidRDefault="00ED3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05"/>
    <w:rsid w:val="000312B2"/>
    <w:rsid w:val="00035711"/>
    <w:rsid w:val="00066F56"/>
    <w:rsid w:val="000E62AE"/>
    <w:rsid w:val="000F63A2"/>
    <w:rsid w:val="00101B72"/>
    <w:rsid w:val="00153840"/>
    <w:rsid w:val="001A6045"/>
    <w:rsid w:val="001F18C4"/>
    <w:rsid w:val="00206337"/>
    <w:rsid w:val="0023086B"/>
    <w:rsid w:val="00237C6D"/>
    <w:rsid w:val="002979EF"/>
    <w:rsid w:val="00307AAF"/>
    <w:rsid w:val="003B06D0"/>
    <w:rsid w:val="003D642F"/>
    <w:rsid w:val="003D738E"/>
    <w:rsid w:val="00440739"/>
    <w:rsid w:val="004C34E6"/>
    <w:rsid w:val="005003AB"/>
    <w:rsid w:val="00527289"/>
    <w:rsid w:val="00547073"/>
    <w:rsid w:val="005720C1"/>
    <w:rsid w:val="00592975"/>
    <w:rsid w:val="005F7BBD"/>
    <w:rsid w:val="00641705"/>
    <w:rsid w:val="006815B3"/>
    <w:rsid w:val="006C2D4E"/>
    <w:rsid w:val="006F5EC7"/>
    <w:rsid w:val="007362CF"/>
    <w:rsid w:val="007419DB"/>
    <w:rsid w:val="0075088D"/>
    <w:rsid w:val="007C2F83"/>
    <w:rsid w:val="007C475E"/>
    <w:rsid w:val="007E3429"/>
    <w:rsid w:val="00813147"/>
    <w:rsid w:val="00813654"/>
    <w:rsid w:val="00815382"/>
    <w:rsid w:val="0082751C"/>
    <w:rsid w:val="008560E5"/>
    <w:rsid w:val="008B1AC0"/>
    <w:rsid w:val="008C126F"/>
    <w:rsid w:val="009069B2"/>
    <w:rsid w:val="00951EF9"/>
    <w:rsid w:val="0098213D"/>
    <w:rsid w:val="009E2D13"/>
    <w:rsid w:val="009E4BC2"/>
    <w:rsid w:val="009F6345"/>
    <w:rsid w:val="00A065F9"/>
    <w:rsid w:val="00A72CFF"/>
    <w:rsid w:val="00A72E6A"/>
    <w:rsid w:val="00A73B31"/>
    <w:rsid w:val="00AD5C30"/>
    <w:rsid w:val="00B13EA9"/>
    <w:rsid w:val="00B158B1"/>
    <w:rsid w:val="00B246AA"/>
    <w:rsid w:val="00B90C27"/>
    <w:rsid w:val="00BA16A6"/>
    <w:rsid w:val="00C54316"/>
    <w:rsid w:val="00C860C2"/>
    <w:rsid w:val="00CA40EC"/>
    <w:rsid w:val="00CA51B8"/>
    <w:rsid w:val="00D36842"/>
    <w:rsid w:val="00DA25D1"/>
    <w:rsid w:val="00DF1574"/>
    <w:rsid w:val="00DF3E30"/>
    <w:rsid w:val="00E028BE"/>
    <w:rsid w:val="00E53E75"/>
    <w:rsid w:val="00E761F1"/>
    <w:rsid w:val="00E919F7"/>
    <w:rsid w:val="00ED3302"/>
    <w:rsid w:val="00EF6073"/>
    <w:rsid w:val="00F43F35"/>
    <w:rsid w:val="00F46164"/>
    <w:rsid w:val="00F67B66"/>
    <w:rsid w:val="00F7772F"/>
    <w:rsid w:val="00F8115E"/>
    <w:rsid w:val="00F95F8A"/>
    <w:rsid w:val="00F96A9A"/>
    <w:rsid w:val="00FC323E"/>
    <w:rsid w:val="00FC56CF"/>
    <w:rsid w:val="00FD0548"/>
    <w:rsid w:val="00FE2E46"/>
    <w:rsid w:val="00FE3A30"/>
    <w:rsid w:val="00FE48D7"/>
    <w:rsid w:val="00FE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7B9D59"/>
  <w15:docId w15:val="{EE012B3A-34C9-4531-926E-5FB34D9E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F3E3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F3E3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eabc1ac43ca54a9cbaec593ef492f5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40A63-CD55-470B-BF20-BD43D0A1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eabc1ac43ca54a9cbaec593ef492f51b.dot</Template>
  <TotalTime>0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LAIKINOJO NUOTOLINIO DARBO VILNIAUS MIESTO SAVIVALDYBĖJE TVARKOS APRAŠO TVIRTINIMO</vt:lpstr>
      <vt:lpstr/>
    </vt:vector>
  </TitlesOfParts>
  <Manager>2018-01-05</Manager>
  <Company>SINTAGMA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LAIKINOJO NUOTOLINIO DARBO VILNIAUS MIESTO SAVIVALDYBĖJE TVARKOS APRAŠO TVIRTINIMO</dc:title>
  <dc:subject>40-12</dc:subject>
  <dc:creator>VILNIAUS MIESTO SAVIVALDYBĖS ADMINISTRACIJOS DIREKTORIUS</dc:creator>
  <cp:lastModifiedBy>Aneta Nijazova-Elsayed</cp:lastModifiedBy>
  <cp:revision>3</cp:revision>
  <cp:lastPrinted>2018-10-09T08:47:00Z</cp:lastPrinted>
  <dcterms:created xsi:type="dcterms:W3CDTF">2026-06-16T06:03:00Z</dcterms:created>
  <dcterms:modified xsi:type="dcterms:W3CDTF">2026-06-16T06:03:00Z</dcterms:modified>
  <cp:category>ĮSAKYMAS</cp:category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